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897150">
      <w:pPr>
        <w:pStyle w:val="Title"/>
      </w:pPr>
      <w:sdt>
        <w:sdtPr>
          <w:alias w:val="Certificate:"/>
          <w:tag w:val="Certificate:"/>
          <w:id w:val="55435526"/>
          <w:placeholder>
            <w:docPart w:val="9EC66924F43C4E9193E40A4A4427D4D5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8D93A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811B6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CJM5RoAAB6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0070c0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82D5E02062364F678CEE89A502A1F93F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897150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1B37E620BFF34AC1918168BA8F3F3AF1"/>
          </w:placeholder>
          <w:temporary/>
          <w:showingPlcHdr/>
          <w15:appearance w15:val="hidden"/>
        </w:sdtPr>
        <w:sdtEndPr/>
        <w:sdtContent>
          <w:r w:rsidR="00162559" w:rsidRPr="00D145C1">
            <w:t>Recipient Name</w:t>
          </w:r>
        </w:sdtContent>
      </w:sdt>
    </w:p>
    <w:tbl>
      <w:tblPr>
        <w:tblpPr w:leftFromText="180" w:rightFromText="180" w:vertAnchor="text" w:horzAnchor="margin" w:tblpXSpec="right" w:tblpY="488"/>
        <w:tblOverlap w:val="never"/>
        <w:tblW w:w="3404" w:type="pct"/>
        <w:tblBorders>
          <w:bottom w:val="single" w:sz="8" w:space="0" w:color="A18F8F" w:themeColor="text2" w:themeTint="99"/>
          <w:insideH w:val="single" w:sz="8" w:space="0" w:color="A18F8F" w:themeColor="text2" w:themeTint="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"/>
      </w:tblPr>
      <w:tblGrid>
        <w:gridCol w:w="2418"/>
        <w:gridCol w:w="6209"/>
      </w:tblGrid>
      <w:tr w:rsidR="002D4A1F" w:rsidRPr="008B62B2" w:rsidTr="002D4A1F">
        <w:trPr>
          <w:trHeight w:val="1584"/>
        </w:trPr>
        <w:tc>
          <w:tcPr>
            <w:tcW w:w="2418" w:type="dxa"/>
            <w:vAlign w:val="bottom"/>
          </w:tcPr>
          <w:p w:rsidR="002D4A1F" w:rsidRPr="008B62B2" w:rsidRDefault="002D4A1F" w:rsidP="002D4A1F">
            <w:pPr>
              <w:pStyle w:val="Heading3"/>
            </w:pPr>
            <w:r>
              <w:t>Session/s:</w:t>
            </w:r>
          </w:p>
        </w:tc>
        <w:tc>
          <w:tcPr>
            <w:tcW w:w="6209" w:type="dxa"/>
            <w:vAlign w:val="bottom"/>
          </w:tcPr>
          <w:p w:rsidR="002D4A1F" w:rsidRPr="00A64E41" w:rsidRDefault="002D4A1F" w:rsidP="002D4A1F">
            <w:pPr>
              <w:pStyle w:val="Heading4"/>
              <w:rPr>
                <w:sz w:val="20"/>
                <w:szCs w:val="20"/>
              </w:rPr>
            </w:pPr>
            <w:r w:rsidRPr="00A64E41">
              <w:rPr>
                <w:sz w:val="20"/>
                <w:szCs w:val="20"/>
              </w:rPr>
              <w:t>Add which rules here</w:t>
            </w:r>
          </w:p>
        </w:tc>
      </w:tr>
      <w:tr w:rsidR="002D4A1F" w:rsidRPr="008B62B2" w:rsidTr="002D4A1F">
        <w:trPr>
          <w:trHeight w:val="1150"/>
        </w:trPr>
        <w:tc>
          <w:tcPr>
            <w:tcW w:w="2418" w:type="dxa"/>
            <w:vAlign w:val="bottom"/>
          </w:tcPr>
          <w:p w:rsidR="002D4A1F" w:rsidRDefault="002D4A1F" w:rsidP="002D4A1F">
            <w:pPr>
              <w:pStyle w:val="Heading3"/>
            </w:pPr>
          </w:p>
          <w:p w:rsidR="002D4A1F" w:rsidRPr="008B62B2" w:rsidRDefault="002D4A1F" w:rsidP="002D4A1F">
            <w:pPr>
              <w:pStyle w:val="Heading3"/>
            </w:pPr>
            <w:sdt>
              <w:sdtPr>
                <w:alias w:val="Presented by:"/>
                <w:tag w:val="Presented by:"/>
                <w:id w:val="771753725"/>
                <w:placeholder>
                  <w:docPart w:val="44645C21D98A40B6B1CE28631AA8AEB7"/>
                </w:placeholder>
                <w:temporary/>
                <w:showingPlcHdr/>
                <w15:appearance w15:val="hidden"/>
              </w:sdtPr>
              <w:sdtContent>
                <w:r w:rsidRPr="008B62B2">
                  <w:t>Presented By:</w:t>
                </w:r>
              </w:sdtContent>
            </w:sdt>
          </w:p>
        </w:tc>
        <w:tc>
          <w:tcPr>
            <w:tcW w:w="6209" w:type="dxa"/>
            <w:vAlign w:val="bottom"/>
          </w:tcPr>
          <w:p w:rsidR="002D4A1F" w:rsidRPr="008B62B2" w:rsidRDefault="002D4A1F" w:rsidP="002D4A1F">
            <w:pPr>
              <w:pStyle w:val="Heading4"/>
            </w:pPr>
            <w:r>
              <w:rPr>
                <w:color w:val="auto"/>
              </w:rPr>
              <w:t>Facilitator’s name</w:t>
            </w:r>
          </w:p>
        </w:tc>
      </w:tr>
      <w:tr w:rsidR="002D4A1F" w:rsidRPr="008B62B2" w:rsidTr="002D4A1F">
        <w:trPr>
          <w:trHeight w:val="1150"/>
        </w:trPr>
        <w:tc>
          <w:tcPr>
            <w:tcW w:w="2418" w:type="dxa"/>
            <w:vAlign w:val="bottom"/>
          </w:tcPr>
          <w:p w:rsidR="002D4A1F" w:rsidRDefault="002D4A1F" w:rsidP="002D4A1F">
            <w:pPr>
              <w:pStyle w:val="Heading3"/>
            </w:pPr>
          </w:p>
          <w:p w:rsidR="002D4A1F" w:rsidRPr="008B62B2" w:rsidRDefault="002D4A1F" w:rsidP="002D4A1F">
            <w:pPr>
              <w:pStyle w:val="Heading3"/>
            </w:pPr>
            <w:r>
              <w:t>DATE:</w:t>
            </w:r>
          </w:p>
        </w:tc>
        <w:tc>
          <w:tcPr>
            <w:tcW w:w="6209" w:type="dxa"/>
            <w:vAlign w:val="bottom"/>
          </w:tcPr>
          <w:p w:rsidR="002D4A1F" w:rsidRPr="008B62B2" w:rsidRDefault="002D4A1F" w:rsidP="002D4A1F">
            <w:pPr>
              <w:pStyle w:val="Heading4"/>
            </w:pPr>
            <w:sdt>
              <w:sdtPr>
                <w:alias w:val="Enter date:"/>
                <w:tag w:val="Enter date:"/>
                <w:id w:val="1145393801"/>
                <w:placeholder>
                  <w:docPart w:val="69C68A08402B4811858674C0E9AF5C84"/>
                </w:placeholder>
                <w:temporary/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Content>
                <w:r w:rsidRPr="008B62B2">
                  <w:t>Enter date</w:t>
                </w:r>
              </w:sdtContent>
            </w:sdt>
          </w:p>
        </w:tc>
      </w:tr>
    </w:tbl>
    <w:p w:rsidR="005E66C2" w:rsidRPr="00D145C1" w:rsidRDefault="00D145C1" w:rsidP="00D145C1">
      <w:pPr>
        <w:rPr>
          <w:rFonts w:ascii="Calibri" w:hAnsi="Calibri" w:cs="Calibri"/>
        </w:rPr>
      </w:pPr>
      <w:r w:rsidRPr="00D145C1">
        <w:rPr>
          <w:rFonts w:ascii="Calibri" w:hAnsi="Calibri" w:cs="Calibri"/>
        </w:rPr>
        <w:t>ha</w:t>
      </w:r>
      <w:bookmarkStart w:id="0" w:name="_GoBack"/>
      <w:bookmarkEnd w:id="0"/>
      <w:r w:rsidRPr="00D145C1">
        <w:rPr>
          <w:rFonts w:ascii="Calibri" w:hAnsi="Calibri" w:cs="Calibri"/>
        </w:rPr>
        <w:t xml:space="preserve">s received this certificate </w:t>
      </w:r>
      <w:r w:rsidR="00A64E41">
        <w:rPr>
          <w:rFonts w:ascii="Calibri" w:hAnsi="Calibri" w:cs="Calibri"/>
        </w:rPr>
        <w:t xml:space="preserve">for attending </w:t>
      </w:r>
      <w:r w:rsidR="0082638C">
        <w:rPr>
          <w:rFonts w:ascii="Calibri" w:hAnsi="Calibri" w:cs="Calibri"/>
        </w:rPr>
        <w:t xml:space="preserve">the following </w:t>
      </w:r>
      <w:r w:rsidRPr="00D145C1">
        <w:rPr>
          <w:rFonts w:ascii="Calibri" w:hAnsi="Calibri" w:cs="Calibri"/>
        </w:rPr>
        <w:t>Rules of Thumb session</w:t>
      </w:r>
      <w:r w:rsidR="00A64E41">
        <w:rPr>
          <w:rFonts w:ascii="Calibri" w:hAnsi="Calibri" w:cs="Calibri"/>
        </w:rPr>
        <w:t>/s</w:t>
      </w:r>
    </w:p>
    <w:p w:rsidR="00D145C1" w:rsidRPr="00006B66" w:rsidRDefault="00D145C1" w:rsidP="00D145C1"/>
    <w:p w:rsidR="00A64E41" w:rsidRDefault="00604876" w:rsidP="00A64E41">
      <w:pPr>
        <w:pStyle w:val="NoSpacing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536258</wp:posOffset>
            </wp:positionV>
            <wp:extent cx="1595437" cy="1481241"/>
            <wp:effectExtent l="0" t="0" r="508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get me nots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437" cy="148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E41" w:rsidSect="00A64E41">
      <w:headerReference w:type="default" r:id="rId10"/>
      <w:footerReference w:type="default" r:id="rId11"/>
      <w:headerReference w:type="first" r:id="rId12"/>
      <w:pgSz w:w="15840" w:h="12240" w:orient="landscape"/>
      <w:pgMar w:top="2592" w:right="1584" w:bottom="993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150" w:rsidRDefault="00897150">
      <w:pPr>
        <w:spacing w:after="0" w:line="240" w:lineRule="auto"/>
      </w:pPr>
      <w:r>
        <w:separator/>
      </w:r>
    </w:p>
  </w:endnote>
  <w:endnote w:type="continuationSeparator" w:id="0">
    <w:p w:rsidR="00897150" w:rsidRDefault="0089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8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150" w:rsidRDefault="00897150">
      <w:pPr>
        <w:spacing w:after="0" w:line="240" w:lineRule="auto"/>
      </w:pPr>
      <w:r>
        <w:separator/>
      </w:r>
    </w:p>
  </w:footnote>
  <w:footnote w:type="continuationSeparator" w:id="0">
    <w:p w:rsidR="00897150" w:rsidRDefault="00897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FCC51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19050" t="19050" r="21590" b="1016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  <a:grpFill/>
                        <a:ln>
                          <a:solidFill>
                            <a:srgbClr val="5BC3F2"/>
                          </a:solidFill>
                        </a:ln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grpFill/>
                        <a:ln w="82550">
                          <a:solidFill>
                            <a:srgbClr val="5BC3F2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C3F2"/>
                          </a:solidFill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16C3E0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" stroked="t" strokecolor="#5bc3f2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" filled="f" strokecolor="#5bc3f2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" stroked="t" strokecolor="#5bc3f2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C1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2D4A1F"/>
    <w:rsid w:val="00442795"/>
    <w:rsid w:val="004F1A3A"/>
    <w:rsid w:val="00575585"/>
    <w:rsid w:val="00581C4F"/>
    <w:rsid w:val="005E66C2"/>
    <w:rsid w:val="00604876"/>
    <w:rsid w:val="006323D1"/>
    <w:rsid w:val="006D6821"/>
    <w:rsid w:val="007C49DA"/>
    <w:rsid w:val="007D7E74"/>
    <w:rsid w:val="0082638C"/>
    <w:rsid w:val="00873E8C"/>
    <w:rsid w:val="00897150"/>
    <w:rsid w:val="008A5513"/>
    <w:rsid w:val="008B62B2"/>
    <w:rsid w:val="00982BCF"/>
    <w:rsid w:val="00A3264F"/>
    <w:rsid w:val="00A36B7F"/>
    <w:rsid w:val="00A64E41"/>
    <w:rsid w:val="00AB24EC"/>
    <w:rsid w:val="00AF4037"/>
    <w:rsid w:val="00B36BA2"/>
    <w:rsid w:val="00D145C1"/>
    <w:rsid w:val="00D378BF"/>
    <w:rsid w:val="00D741D7"/>
    <w:rsid w:val="00D8256B"/>
    <w:rsid w:val="00DD1D5B"/>
    <w:rsid w:val="00DF562D"/>
    <w:rsid w:val="00E72630"/>
    <w:rsid w:val="00E87A7E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B9F9F"/>
  <w15:docId w15:val="{4EE242C9-AFA7-45D0-80C0-1A854746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D145C1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ascii="Calibri" w:eastAsiaTheme="majorEastAsia" w:hAnsi="Calibri" w:cstheme="majorBidi"/>
      <w:sz w:val="7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D145C1"/>
    <w:rPr>
      <w:rFonts w:ascii="Calibri" w:eastAsiaTheme="majorEastAsia" w:hAnsi="Calibri" w:cstheme="majorBidi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e.partington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EC66924F43C4E9193E40A4A4427D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BB17E-C12C-47D4-BA26-61B5BF08A1A9}"/>
      </w:docPartPr>
      <w:docPartBody>
        <w:p w:rsidR="00000000" w:rsidRDefault="00322CFD">
          <w:pPr>
            <w:pStyle w:val="9EC66924F43C4E9193E40A4A4427D4D5"/>
          </w:pPr>
          <w:r>
            <w:t>Certificate</w:t>
          </w:r>
        </w:p>
      </w:docPartBody>
    </w:docPart>
    <w:docPart>
      <w:docPartPr>
        <w:name w:val="82D5E02062364F678CEE89A502A1F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F5AB-77D6-4E5C-82F1-84F4A31E1230}"/>
      </w:docPartPr>
      <w:docPartBody>
        <w:p w:rsidR="00000000" w:rsidRDefault="00322CFD">
          <w:pPr>
            <w:pStyle w:val="82D5E02062364F678CEE89A502A1F93F"/>
          </w:pPr>
          <w:r>
            <w:t>Participation</w:t>
          </w:r>
        </w:p>
      </w:docPartBody>
    </w:docPart>
    <w:docPart>
      <w:docPartPr>
        <w:name w:val="1B37E620BFF34AC1918168BA8F3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36764-82B8-4377-81E1-4B5AAD1499E8}"/>
      </w:docPartPr>
      <w:docPartBody>
        <w:p w:rsidR="00000000" w:rsidRDefault="00322CFD">
          <w:pPr>
            <w:pStyle w:val="1B37E620BFF34AC1918168BA8F3F3AF1"/>
          </w:pPr>
          <w:r>
            <w:t>Recipient Name</w:t>
          </w:r>
        </w:p>
      </w:docPartBody>
    </w:docPart>
    <w:docPart>
      <w:docPartPr>
        <w:name w:val="44645C21D98A40B6B1CE28631AA8A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3EEA-52E3-44B9-9A95-234C7299A997}"/>
      </w:docPartPr>
      <w:docPartBody>
        <w:p w:rsidR="00000000" w:rsidRDefault="00685F1F" w:rsidP="00685F1F">
          <w:pPr>
            <w:pStyle w:val="44645C21D98A40B6B1CE28631AA8AEB7"/>
          </w:pPr>
          <w:r>
            <w:t>Presented By:</w:t>
          </w:r>
        </w:p>
      </w:docPartBody>
    </w:docPart>
    <w:docPart>
      <w:docPartPr>
        <w:name w:val="69C68A08402B4811858674C0E9AF5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7AA41-EDA8-4B7C-82B5-0A419031A875}"/>
      </w:docPartPr>
      <w:docPartBody>
        <w:p w:rsidR="00000000" w:rsidRDefault="00685F1F" w:rsidP="00685F1F">
          <w:pPr>
            <w:pStyle w:val="69C68A08402B4811858674C0E9AF5C84"/>
          </w:pPr>
          <w: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1F"/>
    <w:rsid w:val="00322CFD"/>
    <w:rsid w:val="0068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C66924F43C4E9193E40A4A4427D4D5">
    <w:name w:val="9EC66924F43C4E9193E40A4A4427D4D5"/>
  </w:style>
  <w:style w:type="paragraph" w:customStyle="1" w:styleId="82D5E02062364F678CEE89A502A1F93F">
    <w:name w:val="82D5E02062364F678CEE89A502A1F93F"/>
  </w:style>
  <w:style w:type="paragraph" w:customStyle="1" w:styleId="1B37E620BFF34AC1918168BA8F3F3AF1">
    <w:name w:val="1B37E620BFF34AC1918168BA8F3F3AF1"/>
  </w:style>
  <w:style w:type="paragraph" w:customStyle="1" w:styleId="023FA64016E945E48BC002BA15917CAB">
    <w:name w:val="023FA64016E945E48BC002BA15917CAB"/>
  </w:style>
  <w:style w:type="paragraph" w:customStyle="1" w:styleId="4B125C54E5A04EC1A984B21FB4A4757F">
    <w:name w:val="4B125C54E5A04EC1A984B21FB4A4757F"/>
  </w:style>
  <w:style w:type="paragraph" w:customStyle="1" w:styleId="9A784AF8DB6C48DEAC08B3795241DCBC">
    <w:name w:val="9A784AF8DB6C48DEAC08B3795241DCBC"/>
  </w:style>
  <w:style w:type="paragraph" w:customStyle="1" w:styleId="E82A4FC1A28144CDAA754D61E5AF6C44">
    <w:name w:val="E82A4FC1A28144CDAA754D61E5AF6C44"/>
  </w:style>
  <w:style w:type="paragraph" w:customStyle="1" w:styleId="FFFEFA7DF97A41798758E214FBFFDF55">
    <w:name w:val="FFFEFA7DF97A41798758E214FBFFDF55"/>
  </w:style>
  <w:style w:type="paragraph" w:customStyle="1" w:styleId="7B052CC68D14484DA7991211F732515D">
    <w:name w:val="7B052CC68D14484DA7991211F732515D"/>
  </w:style>
  <w:style w:type="paragraph" w:customStyle="1" w:styleId="85498370307B4BA5B307D4A32708E097">
    <w:name w:val="85498370307B4BA5B307D4A32708E097"/>
    <w:rsid w:val="00685F1F"/>
  </w:style>
  <w:style w:type="paragraph" w:customStyle="1" w:styleId="3526D8625C2C407B97AFD2AC667E61EE">
    <w:name w:val="3526D8625C2C407B97AFD2AC667E61EE"/>
    <w:rsid w:val="00685F1F"/>
  </w:style>
  <w:style w:type="paragraph" w:customStyle="1" w:styleId="E0ED0071E92742BA971AAAA5E7E3B218">
    <w:name w:val="E0ED0071E92742BA971AAAA5E7E3B218"/>
    <w:rsid w:val="00685F1F"/>
  </w:style>
  <w:style w:type="paragraph" w:customStyle="1" w:styleId="12D468CEB3794B2FAECD78618DB3E237">
    <w:name w:val="12D468CEB3794B2FAECD78618DB3E237"/>
    <w:rsid w:val="00685F1F"/>
  </w:style>
  <w:style w:type="paragraph" w:customStyle="1" w:styleId="C3D016FA1A974EB6838311200B6C0B07">
    <w:name w:val="C3D016FA1A974EB6838311200B6C0B07"/>
    <w:rsid w:val="00685F1F"/>
  </w:style>
  <w:style w:type="paragraph" w:customStyle="1" w:styleId="8375165202424A63A5835D25FDC08F7D">
    <w:name w:val="8375165202424A63A5835D25FDC08F7D"/>
    <w:rsid w:val="00685F1F"/>
  </w:style>
  <w:style w:type="paragraph" w:customStyle="1" w:styleId="0EDEDE379F7B4EF0AA0AB2F3B1758A15">
    <w:name w:val="0EDEDE379F7B4EF0AA0AB2F3B1758A15"/>
    <w:rsid w:val="00685F1F"/>
  </w:style>
  <w:style w:type="paragraph" w:customStyle="1" w:styleId="D8735CCC42CE4645844C605F4D71C26B">
    <w:name w:val="D8735CCC42CE4645844C605F4D71C26B"/>
    <w:rsid w:val="00685F1F"/>
  </w:style>
  <w:style w:type="paragraph" w:customStyle="1" w:styleId="4DA7E739ED4746D19DF1F29D86194BB5">
    <w:name w:val="4DA7E739ED4746D19DF1F29D86194BB5"/>
    <w:rsid w:val="00685F1F"/>
  </w:style>
  <w:style w:type="paragraph" w:customStyle="1" w:styleId="4EB0E173150A4D31853406FC09B692FB">
    <w:name w:val="4EB0E173150A4D31853406FC09B692FB"/>
    <w:rsid w:val="00685F1F"/>
  </w:style>
  <w:style w:type="paragraph" w:customStyle="1" w:styleId="78F24C2A69F141BE87FA978BD9374FD3">
    <w:name w:val="78F24C2A69F141BE87FA978BD9374FD3"/>
    <w:rsid w:val="00685F1F"/>
  </w:style>
  <w:style w:type="paragraph" w:customStyle="1" w:styleId="B76537F212D947B79F79F8A7500041FC">
    <w:name w:val="B76537F212D947B79F79F8A7500041FC"/>
    <w:rsid w:val="00685F1F"/>
  </w:style>
  <w:style w:type="paragraph" w:customStyle="1" w:styleId="6F2D69A6618C4B1CB07BA0904E7C3D63">
    <w:name w:val="6F2D69A6618C4B1CB07BA0904E7C3D63"/>
    <w:rsid w:val="00685F1F"/>
  </w:style>
  <w:style w:type="paragraph" w:customStyle="1" w:styleId="1147423059DB454A89D99F62DD6BA005">
    <w:name w:val="1147423059DB454A89D99F62DD6BA005"/>
    <w:rsid w:val="00685F1F"/>
  </w:style>
  <w:style w:type="paragraph" w:customStyle="1" w:styleId="15D4D68639E54A97921B88C063C5606A">
    <w:name w:val="15D4D68639E54A97921B88C063C5606A"/>
    <w:rsid w:val="00685F1F"/>
  </w:style>
  <w:style w:type="paragraph" w:customStyle="1" w:styleId="320F46A39A7949F380C958F3FE9F216E">
    <w:name w:val="320F46A39A7949F380C958F3FE9F216E"/>
    <w:rsid w:val="00685F1F"/>
  </w:style>
  <w:style w:type="paragraph" w:customStyle="1" w:styleId="2F7C31FEF371400088B48C6E06090DA2">
    <w:name w:val="2F7C31FEF371400088B48C6E06090DA2"/>
    <w:rsid w:val="00685F1F"/>
  </w:style>
  <w:style w:type="paragraph" w:customStyle="1" w:styleId="77E4FA62824E4AF4AF908FB6C213A71B">
    <w:name w:val="77E4FA62824E4AF4AF908FB6C213A71B"/>
    <w:rsid w:val="00685F1F"/>
  </w:style>
  <w:style w:type="paragraph" w:customStyle="1" w:styleId="3A0245FDC5124666A4B4C583FFFD7C30">
    <w:name w:val="3A0245FDC5124666A4B4C583FFFD7C30"/>
    <w:rsid w:val="00685F1F"/>
  </w:style>
  <w:style w:type="paragraph" w:customStyle="1" w:styleId="851E1BB527614B0FB2EC2B80BF7957B0">
    <w:name w:val="851E1BB527614B0FB2EC2B80BF7957B0"/>
    <w:rsid w:val="00685F1F"/>
  </w:style>
  <w:style w:type="paragraph" w:customStyle="1" w:styleId="6C21FC4218D94DA895955E6319000BCB">
    <w:name w:val="6C21FC4218D94DA895955E6319000BCB"/>
    <w:rsid w:val="00685F1F"/>
  </w:style>
  <w:style w:type="paragraph" w:customStyle="1" w:styleId="38ED27CE18CA44AA80E05ECC6C3B71F4">
    <w:name w:val="38ED27CE18CA44AA80E05ECC6C3B71F4"/>
    <w:rsid w:val="00685F1F"/>
  </w:style>
  <w:style w:type="paragraph" w:customStyle="1" w:styleId="7280D5DE64C349499F42ABE9BC94B438">
    <w:name w:val="7280D5DE64C349499F42ABE9BC94B438"/>
    <w:rsid w:val="00685F1F"/>
  </w:style>
  <w:style w:type="paragraph" w:customStyle="1" w:styleId="DE6021B9245F4AEEAEC66F148FB6EB7C">
    <w:name w:val="DE6021B9245F4AEEAEC66F148FB6EB7C"/>
    <w:rsid w:val="00685F1F"/>
  </w:style>
  <w:style w:type="paragraph" w:customStyle="1" w:styleId="3114E524F86F400ABEB52A6087263317">
    <w:name w:val="3114E524F86F400ABEB52A6087263317"/>
    <w:rsid w:val="00685F1F"/>
  </w:style>
  <w:style w:type="paragraph" w:customStyle="1" w:styleId="7F675C2270A9414198FA9A94202B65D1">
    <w:name w:val="7F675C2270A9414198FA9A94202B65D1"/>
    <w:rsid w:val="00685F1F"/>
  </w:style>
  <w:style w:type="paragraph" w:customStyle="1" w:styleId="24B89CC61148404D96616C1500367878">
    <w:name w:val="24B89CC61148404D96616C1500367878"/>
    <w:rsid w:val="00685F1F"/>
  </w:style>
  <w:style w:type="paragraph" w:customStyle="1" w:styleId="EDE78A5DC4204375AF67B5FE2E124AD8">
    <w:name w:val="EDE78A5DC4204375AF67B5FE2E124AD8"/>
    <w:rsid w:val="00685F1F"/>
  </w:style>
  <w:style w:type="paragraph" w:customStyle="1" w:styleId="8C0475846F634FD98468C982EF376FCE">
    <w:name w:val="8C0475846F634FD98468C982EF376FCE"/>
    <w:rsid w:val="00685F1F"/>
  </w:style>
  <w:style w:type="paragraph" w:customStyle="1" w:styleId="44645C21D98A40B6B1CE28631AA8AEB7">
    <w:name w:val="44645C21D98A40B6B1CE28631AA8AEB7"/>
    <w:rsid w:val="00685F1F"/>
  </w:style>
  <w:style w:type="paragraph" w:customStyle="1" w:styleId="69C68A08402B4811858674C0E9AF5C84">
    <w:name w:val="69C68A08402B4811858674C0E9AF5C84"/>
    <w:rsid w:val="00685F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56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Lynne Partington</dc:creator>
  <cp:keywords/>
  <cp:lastModifiedBy>Lynne Partington</cp:lastModifiedBy>
  <cp:revision>7</cp:revision>
  <dcterms:created xsi:type="dcterms:W3CDTF">2021-08-21T12:14:00Z</dcterms:created>
  <dcterms:modified xsi:type="dcterms:W3CDTF">2021-08-21T13:10:00Z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